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DA9DF" w14:textId="77777777" w:rsidR="0035763A" w:rsidRDefault="0035763A" w:rsidP="0035763A">
      <w:pPr>
        <w:jc w:val="center"/>
        <w:rPr>
          <w:rFonts w:ascii="Open Sans" w:hAnsi="Open Sans" w:cs="Open Sans"/>
          <w:b/>
          <w:spacing w:val="-2"/>
          <w:sz w:val="24"/>
          <w:szCs w:val="24"/>
        </w:rPr>
      </w:pPr>
      <w:r w:rsidRPr="00A40302">
        <w:rPr>
          <w:rFonts w:ascii="Open Sans" w:hAnsi="Open Sans" w:cs="Open Sans"/>
          <w:b/>
          <w:sz w:val="24"/>
          <w:szCs w:val="24"/>
        </w:rPr>
        <w:t>ALS</w:t>
      </w:r>
      <w:r w:rsidRPr="00A40302">
        <w:rPr>
          <w:rFonts w:ascii="Open Sans" w:hAnsi="Open Sans" w:cs="Open Sans"/>
          <w:b/>
          <w:spacing w:val="-18"/>
          <w:sz w:val="24"/>
          <w:szCs w:val="24"/>
        </w:rPr>
        <w:t xml:space="preserve"> </w:t>
      </w:r>
      <w:r w:rsidRPr="00A40302">
        <w:rPr>
          <w:rFonts w:ascii="Open Sans" w:hAnsi="Open Sans" w:cs="Open Sans"/>
          <w:b/>
          <w:sz w:val="24"/>
          <w:szCs w:val="24"/>
        </w:rPr>
        <w:t>CUSTOMS</w:t>
      </w:r>
      <w:r w:rsidRPr="00A40302">
        <w:rPr>
          <w:rFonts w:ascii="Open Sans" w:hAnsi="Open Sans" w:cs="Open Sans"/>
          <w:b/>
          <w:spacing w:val="-10"/>
          <w:sz w:val="24"/>
          <w:szCs w:val="24"/>
        </w:rPr>
        <w:t xml:space="preserve"> </w:t>
      </w:r>
      <w:r w:rsidRPr="00A40302">
        <w:rPr>
          <w:rFonts w:ascii="Open Sans" w:hAnsi="Open Sans" w:cs="Open Sans"/>
          <w:b/>
          <w:sz w:val="24"/>
          <w:szCs w:val="24"/>
        </w:rPr>
        <w:t>SERVICES</w:t>
      </w:r>
      <w:r w:rsidRPr="00A40302">
        <w:rPr>
          <w:rFonts w:ascii="Open Sans" w:hAnsi="Open Sans" w:cs="Open Sans"/>
          <w:b/>
          <w:spacing w:val="-11"/>
          <w:sz w:val="24"/>
          <w:szCs w:val="24"/>
        </w:rPr>
        <w:t xml:space="preserve"> </w:t>
      </w:r>
      <w:r w:rsidRPr="00A40302">
        <w:rPr>
          <w:rFonts w:ascii="Open Sans" w:hAnsi="Open Sans" w:cs="Open Sans"/>
          <w:b/>
          <w:sz w:val="24"/>
          <w:szCs w:val="24"/>
        </w:rPr>
        <w:t>CREDIT</w:t>
      </w:r>
      <w:r w:rsidRPr="00A40302">
        <w:rPr>
          <w:rFonts w:ascii="Open Sans" w:hAnsi="Open Sans" w:cs="Open Sans"/>
          <w:b/>
          <w:spacing w:val="-11"/>
          <w:sz w:val="24"/>
          <w:szCs w:val="24"/>
        </w:rPr>
        <w:t xml:space="preserve"> </w:t>
      </w:r>
      <w:r w:rsidRPr="00A40302">
        <w:rPr>
          <w:rFonts w:ascii="Open Sans" w:hAnsi="Open Sans" w:cs="Open Sans"/>
          <w:b/>
          <w:spacing w:val="-2"/>
          <w:sz w:val="24"/>
          <w:szCs w:val="24"/>
        </w:rPr>
        <w:t>CHECK</w:t>
      </w:r>
    </w:p>
    <w:p w14:paraId="682C5469" w14:textId="77777777" w:rsidR="00A40302" w:rsidRDefault="00A40302" w:rsidP="00A40302">
      <w:pPr>
        <w:rPr>
          <w:rFonts w:ascii="Open Sans" w:hAnsi="Open Sans" w:cs="Open Sans"/>
          <w:b/>
          <w:spacing w:val="-2"/>
          <w:sz w:val="24"/>
          <w:szCs w:val="24"/>
        </w:rPr>
      </w:pPr>
    </w:p>
    <w:p w14:paraId="490CCEF9" w14:textId="224FBDAD" w:rsidR="00A40302" w:rsidRPr="00A40302" w:rsidRDefault="00A40302" w:rsidP="00A40302">
      <w:pPr>
        <w:rPr>
          <w:rFonts w:ascii="Open Sans" w:hAnsi="Open Sans" w:cs="Open Sans"/>
          <w:b/>
          <w:sz w:val="20"/>
          <w:szCs w:val="20"/>
        </w:rPr>
      </w:pPr>
      <w:r w:rsidRPr="00A40302">
        <w:rPr>
          <w:rFonts w:ascii="Open Sans" w:hAnsi="Open Sans" w:cs="Open Sans"/>
          <w:b/>
          <w:spacing w:val="-2"/>
          <w:sz w:val="20"/>
          <w:szCs w:val="20"/>
        </w:rPr>
        <w:t>Company details</w:t>
      </w:r>
    </w:p>
    <w:p w14:paraId="74FAB43F" w14:textId="77777777" w:rsidR="00310938" w:rsidRDefault="00310938" w:rsidP="00D0465A"/>
    <w:p w14:paraId="675E9DDC" w14:textId="62ACBC90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Company Name</w:t>
      </w:r>
      <w:r>
        <w:rPr>
          <w:rFonts w:ascii="Open Sans" w:hAnsi="Open Sans" w:cs="Open Sans"/>
          <w:sz w:val="20"/>
          <w:szCs w:val="20"/>
        </w:rPr>
        <w:t>:</w:t>
      </w:r>
    </w:p>
    <w:p w14:paraId="35ACF8E7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661B811B" w14:textId="2D27423F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Street / House N. / City:</w:t>
      </w:r>
    </w:p>
    <w:p w14:paraId="6B550D12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081664DC" w14:textId="2B98EB0A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Zip-Code:</w:t>
      </w:r>
    </w:p>
    <w:p w14:paraId="74219AD1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54443F2D" w14:textId="692AD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Postal City:</w:t>
      </w:r>
    </w:p>
    <w:p w14:paraId="046E7EE7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1110AFC1" w14:textId="63B679D8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VAT-ID:</w:t>
      </w:r>
    </w:p>
    <w:p w14:paraId="7EA5C55C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3C23344D" w14:textId="43CEED4F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National Court Reg. / Commercial Registration No.:</w:t>
      </w:r>
    </w:p>
    <w:p w14:paraId="7522E85A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3437A7B9" w14:textId="1156C5F9" w:rsid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 xml:space="preserve">Correspondence Address: </w:t>
      </w:r>
    </w:p>
    <w:p w14:paraId="125F0F7B" w14:textId="77777777" w:rsid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3E8A8212" w14:textId="77777777" w:rsidR="00A40302" w:rsidRDefault="00A40302" w:rsidP="00D0465A">
      <w:pPr>
        <w:rPr>
          <w:rFonts w:ascii="Open Sans" w:hAnsi="Open Sans" w:cs="Open Sans"/>
          <w:b/>
          <w:bCs/>
          <w:sz w:val="20"/>
          <w:szCs w:val="20"/>
        </w:rPr>
      </w:pPr>
    </w:p>
    <w:p w14:paraId="5F60A05C" w14:textId="68BD3AED" w:rsidR="00A40302" w:rsidRPr="00A40302" w:rsidRDefault="00A40302" w:rsidP="00D0465A">
      <w:pPr>
        <w:rPr>
          <w:rFonts w:ascii="Open Sans" w:hAnsi="Open Sans" w:cs="Open Sans"/>
          <w:b/>
          <w:bCs/>
          <w:sz w:val="20"/>
          <w:szCs w:val="20"/>
        </w:rPr>
      </w:pPr>
      <w:r w:rsidRPr="00A40302">
        <w:rPr>
          <w:rFonts w:ascii="Open Sans" w:hAnsi="Open Sans" w:cs="Open Sans"/>
          <w:b/>
          <w:bCs/>
          <w:sz w:val="20"/>
          <w:szCs w:val="20"/>
        </w:rPr>
        <w:t>Communication</w:t>
      </w:r>
    </w:p>
    <w:p w14:paraId="55214E8C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1B69896B" w14:textId="4CFA944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Contact Person</w:t>
      </w:r>
      <w:r>
        <w:rPr>
          <w:rFonts w:ascii="Open Sans" w:hAnsi="Open Sans" w:cs="Open Sans"/>
          <w:sz w:val="20"/>
          <w:szCs w:val="20"/>
        </w:rPr>
        <w:t>:</w:t>
      </w:r>
    </w:p>
    <w:p w14:paraId="3DF448DC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7AB8C2D0" w14:textId="79F14E36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Department:</w:t>
      </w:r>
    </w:p>
    <w:p w14:paraId="2BF54FE6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0D10389B" w14:textId="0FEE1A49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Email:</w:t>
      </w:r>
    </w:p>
    <w:p w14:paraId="287E2E06" w14:textId="77777777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3AAEFC5D" w14:textId="07ABF7FC" w:rsid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Telephone:</w:t>
      </w:r>
    </w:p>
    <w:p w14:paraId="4E65712F" w14:textId="77777777" w:rsid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4A743FB7" w14:textId="77777777" w:rsidR="00A40302" w:rsidRDefault="00A40302" w:rsidP="00D0465A">
      <w:pPr>
        <w:rPr>
          <w:rFonts w:ascii="Open Sans" w:hAnsi="Open Sans" w:cs="Open Sans"/>
          <w:b/>
          <w:bCs/>
          <w:sz w:val="20"/>
          <w:szCs w:val="20"/>
        </w:rPr>
      </w:pPr>
    </w:p>
    <w:p w14:paraId="3F83B54F" w14:textId="2BADED45" w:rsidR="00A40302" w:rsidRDefault="00A40302" w:rsidP="00D0465A">
      <w:pPr>
        <w:rPr>
          <w:rFonts w:ascii="Open Sans" w:hAnsi="Open Sans" w:cs="Open Sans"/>
          <w:b/>
          <w:bCs/>
          <w:sz w:val="20"/>
          <w:szCs w:val="20"/>
        </w:rPr>
      </w:pPr>
      <w:r w:rsidRPr="00A40302">
        <w:rPr>
          <w:rFonts w:ascii="Open Sans" w:hAnsi="Open Sans" w:cs="Open Sans"/>
          <w:b/>
          <w:bCs/>
          <w:sz w:val="20"/>
          <w:szCs w:val="20"/>
        </w:rPr>
        <w:t>Notes</w:t>
      </w:r>
    </w:p>
    <w:p w14:paraId="1F44B272" w14:textId="77777777" w:rsidR="00A40302" w:rsidRDefault="00A40302" w:rsidP="00D0465A">
      <w:pPr>
        <w:rPr>
          <w:rFonts w:ascii="Open Sans" w:hAnsi="Open Sans" w:cs="Open Sans"/>
          <w:b/>
          <w:bCs/>
          <w:sz w:val="20"/>
          <w:szCs w:val="20"/>
        </w:rPr>
      </w:pPr>
    </w:p>
    <w:p w14:paraId="74075B1E" w14:textId="152D5F82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Above address and contact data will be printed in purchase orders/ contracts.</w:t>
      </w:r>
    </w:p>
    <w:p w14:paraId="4106EEAE" w14:textId="002F2513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  <w:r w:rsidRPr="00A40302">
        <w:rPr>
          <w:rFonts w:ascii="Open Sans" w:hAnsi="Open Sans" w:cs="Open Sans"/>
          <w:sz w:val="20"/>
          <w:szCs w:val="20"/>
        </w:rPr>
        <w:t>This form should be confirmed by authorized person (Signature required).</w:t>
      </w:r>
    </w:p>
    <w:p w14:paraId="40CB2942" w14:textId="77777777" w:rsid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5748BC5B" w14:textId="77777777" w:rsidR="00A40302" w:rsidRDefault="00A40302" w:rsidP="00D0465A">
      <w:pPr>
        <w:rPr>
          <w:rFonts w:ascii="Open Sans" w:hAnsi="Open Sans" w:cs="Open Sans"/>
          <w:sz w:val="20"/>
          <w:szCs w:val="20"/>
        </w:rPr>
      </w:pPr>
    </w:p>
    <w:p w14:paraId="58D75CCE" w14:textId="7F37093D" w:rsidR="00A40302" w:rsidRDefault="00A40302" w:rsidP="00D0465A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D4A5A" wp14:editId="35FB6034">
                <wp:simplePos x="0" y="0"/>
                <wp:positionH relativeFrom="column">
                  <wp:posOffset>391160</wp:posOffset>
                </wp:positionH>
                <wp:positionV relativeFrom="paragraph">
                  <wp:posOffset>130810</wp:posOffset>
                </wp:positionV>
                <wp:extent cx="977900" cy="6350"/>
                <wp:effectExtent l="0" t="0" r="31750" b="31750"/>
                <wp:wrapNone/>
                <wp:docPr id="38590409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684E8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pt,10.3pt" to="107.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Open Sans" w:hAnsi="Open Sans" w:cs="Open Sans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53ECB" wp14:editId="087E9935">
                <wp:simplePos x="0" y="0"/>
                <wp:positionH relativeFrom="column">
                  <wp:posOffset>4290060</wp:posOffset>
                </wp:positionH>
                <wp:positionV relativeFrom="paragraph">
                  <wp:posOffset>156210</wp:posOffset>
                </wp:positionV>
                <wp:extent cx="2152650" cy="12700"/>
                <wp:effectExtent l="0" t="0" r="19050" b="25400"/>
                <wp:wrapNone/>
                <wp:docPr id="2764945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0B5E2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8pt,12.3pt" to="507.3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Open Sans" w:hAnsi="Open Sans" w:cs="Open Sans"/>
          <w:sz w:val="20"/>
          <w:szCs w:val="20"/>
        </w:rPr>
        <w:t xml:space="preserve">Date:                                                                </w:t>
      </w:r>
      <w:proofErr w:type="spellStart"/>
      <w:r>
        <w:rPr>
          <w:rFonts w:ascii="Open Sans" w:hAnsi="Open Sans" w:cs="Open Sans"/>
          <w:sz w:val="20"/>
          <w:szCs w:val="20"/>
        </w:rPr>
        <w:t>Authorised</w:t>
      </w:r>
      <w:proofErr w:type="spellEnd"/>
      <w:r>
        <w:rPr>
          <w:rFonts w:ascii="Open Sans" w:hAnsi="Open Sans" w:cs="Open Sans"/>
          <w:sz w:val="20"/>
          <w:szCs w:val="20"/>
        </w:rPr>
        <w:t xml:space="preserve"> Person Signature:</w:t>
      </w:r>
    </w:p>
    <w:p w14:paraId="4B231085" w14:textId="0D1A0BE2" w:rsidR="00A40302" w:rsidRPr="00A40302" w:rsidRDefault="00A40302" w:rsidP="00D0465A">
      <w:pPr>
        <w:rPr>
          <w:rFonts w:ascii="Open Sans" w:hAnsi="Open Sans" w:cs="Open Sans"/>
          <w:sz w:val="20"/>
          <w:szCs w:val="20"/>
        </w:rPr>
      </w:pPr>
    </w:p>
    <w:sectPr w:rsidR="00A40302" w:rsidRPr="00A40302" w:rsidSect="004D488C">
      <w:headerReference w:type="default" r:id="rId10"/>
      <w:footerReference w:type="default" r:id="rId11"/>
      <w:pgSz w:w="11906" w:h="16838"/>
      <w:pgMar w:top="1559" w:right="794" w:bottom="2268" w:left="794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4359A" w14:textId="77777777" w:rsidR="00DA4EBA" w:rsidRDefault="00DA4EBA" w:rsidP="00093CB3">
      <w:r>
        <w:separator/>
      </w:r>
    </w:p>
  </w:endnote>
  <w:endnote w:type="continuationSeparator" w:id="0">
    <w:p w14:paraId="73D01BC5" w14:textId="77777777" w:rsidR="00DA4EBA" w:rsidRDefault="00DA4EBA" w:rsidP="0009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AA490" w14:textId="6D90526D" w:rsidR="0087751E" w:rsidRPr="00CC6E2F" w:rsidRDefault="00D0465A" w:rsidP="0087751E">
    <w:pPr>
      <w:pStyle w:val="Footer"/>
      <w:tabs>
        <w:tab w:val="clear" w:pos="9072"/>
        <w:tab w:val="right" w:pos="9498"/>
      </w:tabs>
      <w:spacing w:after="60"/>
      <w:ind w:right="-28"/>
      <w:jc w:val="both"/>
      <w:rPr>
        <w:color w:val="E8481D"/>
        <w:sz w:val="2"/>
        <w:szCs w:val="2"/>
        <w:lang w:val="lt-LT"/>
      </w:rPr>
    </w:pPr>
    <w:r w:rsidRPr="00CC6E2F">
      <w:rPr>
        <w:noProof/>
        <w:color w:val="000000" w:themeColor="text1"/>
        <w:sz w:val="10"/>
        <w:szCs w:val="10"/>
        <w:lang w:val="lt-LT"/>
      </w:rPr>
      <w:drawing>
        <wp:anchor distT="0" distB="0" distL="114300" distR="114300" simplePos="0" relativeHeight="251677696" behindDoc="0" locked="0" layoutInCell="1" allowOverlap="1" wp14:anchorId="01CDC1C9" wp14:editId="4D8FF304">
          <wp:simplePos x="0" y="0"/>
          <wp:positionH relativeFrom="margin">
            <wp:posOffset>6340401</wp:posOffset>
          </wp:positionH>
          <wp:positionV relativeFrom="paragraph">
            <wp:posOffset>190490</wp:posOffset>
          </wp:positionV>
          <wp:extent cx="291451" cy="291451"/>
          <wp:effectExtent l="0" t="0" r="0" b="0"/>
          <wp:wrapNone/>
          <wp:docPr id="18711135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12139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51" cy="291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569C" w:rsidRPr="00CC6E2F">
      <w:rPr>
        <w:noProof/>
        <w:color w:val="000000" w:themeColor="text1"/>
        <w:sz w:val="16"/>
        <w:szCs w:val="16"/>
        <w:lang w:val="lt-L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6AC6BC" wp14:editId="6956E273">
              <wp:simplePos x="0" y="0"/>
              <wp:positionH relativeFrom="column">
                <wp:posOffset>-483870</wp:posOffset>
              </wp:positionH>
              <wp:positionV relativeFrom="paragraph">
                <wp:posOffset>-109855</wp:posOffset>
              </wp:positionV>
              <wp:extent cx="7559675" cy="0"/>
              <wp:effectExtent l="0" t="0" r="0" b="0"/>
              <wp:wrapNone/>
              <wp:docPr id="643792629" name="Straight Connector 643792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0EBD76" id="Straight Connector 64379262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1pt,-8.65pt" to="557.1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" strokecolor="#7f7f7f [1612]" strokeweight=".5pt">
              <v:stroke joinstyle="miter"/>
            </v:line>
          </w:pict>
        </mc:Fallback>
      </mc:AlternateContent>
    </w:r>
    <w:r w:rsidR="00E86A3D">
      <w:rPr>
        <w:b/>
        <w:bCs/>
        <w:color w:val="E8481D"/>
        <w:sz w:val="14"/>
        <w:szCs w:val="14"/>
      </w:rPr>
      <w:t>ALS Customs Services</w:t>
    </w:r>
    <w:r w:rsidR="00014978">
      <w:rPr>
        <w:b/>
        <w:bCs/>
        <w:color w:val="E8481D"/>
        <w:sz w:val="14"/>
        <w:szCs w:val="14"/>
      </w:rPr>
      <w:t xml:space="preserve"> </w:t>
    </w:r>
    <w:r w:rsidR="004D488C" w:rsidRPr="004D488C">
      <w:rPr>
        <w:b/>
        <w:bCs/>
        <w:color w:val="E8481D"/>
        <w:sz w:val="14"/>
        <w:szCs w:val="14"/>
      </w:rPr>
      <w:t>LLC</w:t>
    </w:r>
    <w:r w:rsidR="008B3883" w:rsidRPr="00CC6E2F">
      <w:rPr>
        <w:b/>
        <w:bCs/>
        <w:color w:val="E8481D"/>
        <w:sz w:val="14"/>
        <w:szCs w:val="14"/>
        <w:lang w:val="lt-LT"/>
      </w:rPr>
      <w:t xml:space="preserve"> </w:t>
    </w:r>
    <w:r w:rsidR="00895143" w:rsidRPr="00CC6E2F">
      <w:rPr>
        <w:color w:val="E8481D"/>
        <w:sz w:val="14"/>
        <w:szCs w:val="14"/>
        <w:lang w:val="lt-LT"/>
      </w:rPr>
      <w:t xml:space="preserve">| </w:t>
    </w:r>
    <w:r w:rsidR="004D488C" w:rsidRPr="004D488C">
      <w:rPr>
        <w:color w:val="E8481D"/>
        <w:sz w:val="14"/>
        <w:szCs w:val="14"/>
      </w:rPr>
      <w:t>3320 NW 67TH AVE</w:t>
    </w:r>
    <w:r w:rsidR="004D488C">
      <w:rPr>
        <w:color w:val="E8481D"/>
        <w:sz w:val="14"/>
        <w:szCs w:val="14"/>
      </w:rPr>
      <w:t xml:space="preserve">. </w:t>
    </w:r>
    <w:r w:rsidR="004D488C" w:rsidRPr="00CC6E2F">
      <w:rPr>
        <w:color w:val="E8481D"/>
        <w:sz w:val="14"/>
        <w:szCs w:val="14"/>
        <w:lang w:val="lt-LT"/>
      </w:rPr>
      <w:t xml:space="preserve">| </w:t>
    </w:r>
    <w:r w:rsidR="004D488C">
      <w:rPr>
        <w:color w:val="E8481D"/>
        <w:sz w:val="14"/>
        <w:szCs w:val="14"/>
        <w:lang w:val="lt-LT"/>
      </w:rPr>
      <w:t>S</w:t>
    </w:r>
    <w:proofErr w:type="spellStart"/>
    <w:r w:rsidR="004D488C" w:rsidRPr="004D488C">
      <w:rPr>
        <w:color w:val="E8481D"/>
        <w:sz w:val="14"/>
        <w:szCs w:val="14"/>
      </w:rPr>
      <w:t>u</w:t>
    </w:r>
    <w:r w:rsidR="004D488C">
      <w:rPr>
        <w:color w:val="E8481D"/>
        <w:sz w:val="14"/>
        <w:szCs w:val="14"/>
      </w:rPr>
      <w:t>ite</w:t>
    </w:r>
    <w:proofErr w:type="spellEnd"/>
    <w:r w:rsidR="004D488C" w:rsidRPr="004D488C">
      <w:rPr>
        <w:color w:val="E8481D"/>
        <w:sz w:val="14"/>
        <w:szCs w:val="14"/>
      </w:rPr>
      <w:t xml:space="preserve"> 900</w:t>
    </w:r>
    <w:r w:rsidR="004D488C">
      <w:rPr>
        <w:color w:val="E8481D"/>
        <w:sz w:val="14"/>
        <w:szCs w:val="14"/>
      </w:rPr>
      <w:t xml:space="preserve"> </w:t>
    </w:r>
    <w:r w:rsidR="00895143" w:rsidRPr="00CC6E2F">
      <w:rPr>
        <w:color w:val="E8481D"/>
        <w:sz w:val="14"/>
        <w:szCs w:val="14"/>
        <w:lang w:val="lt-LT"/>
      </w:rPr>
      <w:t>|</w:t>
    </w:r>
    <w:r w:rsidR="00063344" w:rsidRPr="00CC6E2F">
      <w:rPr>
        <w:color w:val="E8481D"/>
        <w:sz w:val="14"/>
        <w:szCs w:val="14"/>
        <w:lang w:val="lt-LT"/>
      </w:rPr>
      <w:t xml:space="preserve"> </w:t>
    </w:r>
    <w:r w:rsidR="004D488C" w:rsidRPr="004D488C">
      <w:rPr>
        <w:color w:val="E8481D"/>
        <w:sz w:val="14"/>
        <w:szCs w:val="14"/>
        <w:lang w:val="lt-LT"/>
      </w:rPr>
      <w:t>FL 33122</w:t>
    </w:r>
    <w:r w:rsidR="00063344" w:rsidRPr="00CC6E2F">
      <w:rPr>
        <w:color w:val="E8481D"/>
        <w:sz w:val="14"/>
        <w:szCs w:val="14"/>
        <w:lang w:val="lt-LT"/>
      </w:rPr>
      <w:t xml:space="preserve"> </w:t>
    </w:r>
    <w:r w:rsidR="00895143" w:rsidRPr="00CC6E2F">
      <w:rPr>
        <w:color w:val="E8481D"/>
        <w:sz w:val="14"/>
        <w:szCs w:val="14"/>
        <w:lang w:val="lt-LT"/>
      </w:rPr>
      <w:t>|</w:t>
    </w:r>
    <w:r w:rsidR="00063344" w:rsidRPr="00CC6E2F">
      <w:rPr>
        <w:color w:val="E8481D"/>
        <w:sz w:val="14"/>
        <w:szCs w:val="14"/>
        <w:lang w:val="lt-LT"/>
      </w:rPr>
      <w:t xml:space="preserve"> </w:t>
    </w:r>
    <w:r w:rsidR="004D488C">
      <w:rPr>
        <w:color w:val="E8481D"/>
        <w:sz w:val="14"/>
        <w:szCs w:val="14"/>
        <w:lang w:val="lt-LT"/>
      </w:rPr>
      <w:t>Miami</w:t>
    </w:r>
    <w:r w:rsidR="00063344" w:rsidRPr="00CC6E2F">
      <w:rPr>
        <w:color w:val="E8481D"/>
        <w:sz w:val="14"/>
        <w:szCs w:val="14"/>
        <w:lang w:val="lt-LT"/>
      </w:rPr>
      <w:t xml:space="preserve"> </w:t>
    </w:r>
    <w:r w:rsidR="00895143" w:rsidRPr="00CC6E2F">
      <w:rPr>
        <w:color w:val="E8481D"/>
        <w:sz w:val="14"/>
        <w:szCs w:val="14"/>
        <w:lang w:val="lt-LT"/>
      </w:rPr>
      <w:t>|</w:t>
    </w:r>
    <w:r w:rsidR="00063344" w:rsidRPr="00CC6E2F">
      <w:rPr>
        <w:color w:val="E8481D"/>
        <w:sz w:val="14"/>
        <w:szCs w:val="14"/>
        <w:lang w:val="lt-LT"/>
      </w:rPr>
      <w:t xml:space="preserve"> </w:t>
    </w:r>
    <w:r w:rsidR="004D488C">
      <w:rPr>
        <w:color w:val="E8481D"/>
        <w:sz w:val="14"/>
        <w:szCs w:val="14"/>
        <w:lang w:val="lt-LT"/>
      </w:rPr>
      <w:t>USA</w:t>
    </w:r>
    <w:r w:rsidR="00063344" w:rsidRPr="00CC6E2F">
      <w:rPr>
        <w:color w:val="E8481D"/>
        <w:sz w:val="14"/>
        <w:szCs w:val="14"/>
        <w:lang w:val="lt-LT"/>
      </w:rPr>
      <w:t xml:space="preserve"> </w:t>
    </w:r>
    <w:r w:rsidR="00895143" w:rsidRPr="00CC6E2F">
      <w:rPr>
        <w:color w:val="E8481D"/>
        <w:sz w:val="14"/>
        <w:szCs w:val="14"/>
        <w:lang w:val="lt-LT"/>
      </w:rPr>
      <w:t>|</w:t>
    </w:r>
    <w:r w:rsidR="00063344" w:rsidRPr="00CC6E2F">
      <w:rPr>
        <w:color w:val="E8481D"/>
        <w:sz w:val="14"/>
        <w:szCs w:val="14"/>
        <w:lang w:val="lt-LT"/>
      </w:rPr>
      <w:t xml:space="preserve"> </w:t>
    </w:r>
    <w:r w:rsidR="00F82637">
      <w:rPr>
        <w:color w:val="E8481D"/>
        <w:sz w:val="14"/>
        <w:szCs w:val="14"/>
        <w:lang w:val="lt-LT"/>
      </w:rPr>
      <w:t>+1-</w:t>
    </w:r>
    <w:r w:rsidR="004D488C" w:rsidRPr="004D488C">
      <w:rPr>
        <w:color w:val="E8481D"/>
        <w:sz w:val="14"/>
        <w:szCs w:val="14"/>
        <w:lang w:val="lt-LT"/>
      </w:rPr>
      <w:t>305-503-9710</w:t>
    </w:r>
    <w:r w:rsidR="004D488C">
      <w:rPr>
        <w:color w:val="E8481D"/>
        <w:sz w:val="14"/>
        <w:szCs w:val="14"/>
        <w:lang w:val="lt-LT"/>
      </w:rPr>
      <w:t xml:space="preserve"> </w:t>
    </w:r>
    <w:r w:rsidR="00895143" w:rsidRPr="00CC6E2F">
      <w:rPr>
        <w:color w:val="E8481D"/>
        <w:sz w:val="14"/>
        <w:szCs w:val="14"/>
        <w:lang w:val="lt-LT"/>
      </w:rPr>
      <w:t>|</w:t>
    </w:r>
    <w:r w:rsidR="00F21140" w:rsidRPr="00CC6E2F">
      <w:rPr>
        <w:color w:val="E8481D"/>
        <w:sz w:val="14"/>
        <w:szCs w:val="14"/>
        <w:lang w:val="lt-LT"/>
      </w:rPr>
      <w:t xml:space="preserve"> </w:t>
    </w:r>
    <w:hyperlink r:id="rId2" w:history="1">
      <w:r w:rsidR="003D6D59" w:rsidRPr="00CC6E2F">
        <w:rPr>
          <w:rStyle w:val="Hyperlink"/>
          <w:color w:val="E8481D"/>
          <w:sz w:val="14"/>
          <w:szCs w:val="14"/>
          <w:u w:val="none"/>
          <w:lang w:val="lt-LT"/>
        </w:rPr>
        <w:t>www.als-cs.com</w:t>
      </w:r>
    </w:hyperlink>
    <w:r w:rsidR="00D207EC" w:rsidRPr="00CC6E2F">
      <w:rPr>
        <w:rStyle w:val="Hyperlink"/>
        <w:color w:val="E8481D"/>
        <w:sz w:val="14"/>
        <w:szCs w:val="14"/>
        <w:u w:val="none"/>
        <w:lang w:val="lt-LT"/>
      </w:rPr>
      <w:br/>
    </w:r>
  </w:p>
  <w:tbl>
    <w:tblPr>
      <w:tblStyle w:val="TableGrid"/>
      <w:tblW w:w="9185" w:type="dxa"/>
      <w:tblInd w:w="-113" w:type="dxa"/>
      <w:tblLook w:val="04A0" w:firstRow="1" w:lastRow="0" w:firstColumn="1" w:lastColumn="0" w:noHBand="0" w:noVBand="1"/>
    </w:tblPr>
    <w:tblGrid>
      <w:gridCol w:w="4649"/>
      <w:gridCol w:w="4536"/>
    </w:tblGrid>
    <w:tr w:rsidR="00CE7E2D" w:rsidRPr="00CC6E2F" w14:paraId="08A889E8" w14:textId="77777777" w:rsidTr="00CE7E2D">
      <w:trPr>
        <w:trHeight w:val="563"/>
      </w:trPr>
      <w:tc>
        <w:tcPr>
          <w:tcW w:w="4649" w:type="dxa"/>
          <w:tcBorders>
            <w:top w:val="nil"/>
            <w:left w:val="nil"/>
            <w:bottom w:val="nil"/>
            <w:right w:val="nil"/>
          </w:tcBorders>
        </w:tcPr>
        <w:p w14:paraId="6AE42EF1" w14:textId="51122C4B" w:rsidR="004D488C" w:rsidRDefault="00E86A3D" w:rsidP="00895143">
          <w:pPr>
            <w:rPr>
              <w:color w:val="000000" w:themeColor="text1"/>
              <w:sz w:val="12"/>
              <w:szCs w:val="12"/>
            </w:rPr>
          </w:pPr>
          <w:r>
            <w:rPr>
              <w:color w:val="000000" w:themeColor="text1"/>
              <w:sz w:val="12"/>
              <w:szCs w:val="12"/>
            </w:rPr>
            <w:t>ALS Customs Services</w:t>
          </w:r>
          <w:r w:rsidR="004D488C" w:rsidRPr="004D488C">
            <w:rPr>
              <w:color w:val="000000" w:themeColor="text1"/>
              <w:sz w:val="12"/>
              <w:szCs w:val="12"/>
            </w:rPr>
            <w:t xml:space="preserve"> LLC</w:t>
          </w:r>
        </w:p>
        <w:p w14:paraId="64D80766" w14:textId="5D5B4E3E" w:rsidR="003F6517" w:rsidRPr="00CC6E2F" w:rsidRDefault="004D488C" w:rsidP="00895143">
          <w:pPr>
            <w:rPr>
              <w:color w:val="000000" w:themeColor="text1"/>
              <w:sz w:val="12"/>
              <w:szCs w:val="12"/>
              <w:lang w:val="lt-LT"/>
            </w:rPr>
          </w:pPr>
          <w:r w:rsidRPr="004D488C">
            <w:rPr>
              <w:color w:val="000000" w:themeColor="text1"/>
              <w:sz w:val="12"/>
              <w:szCs w:val="12"/>
            </w:rPr>
            <w:t>3320 NW 67TH AVE., Suite 900, FL 33122</w:t>
          </w:r>
          <w:r>
            <w:rPr>
              <w:color w:val="000000" w:themeColor="text1"/>
              <w:sz w:val="12"/>
              <w:szCs w:val="12"/>
            </w:rPr>
            <w:t xml:space="preserve">, </w:t>
          </w:r>
          <w:r w:rsidRPr="004D488C">
            <w:rPr>
              <w:color w:val="000000" w:themeColor="text1"/>
              <w:sz w:val="12"/>
              <w:szCs w:val="12"/>
            </w:rPr>
            <w:t>Miami</w:t>
          </w:r>
        </w:p>
      </w:tc>
      <w:tc>
        <w:tcPr>
          <w:tcW w:w="4536" w:type="dxa"/>
          <w:tcBorders>
            <w:top w:val="nil"/>
            <w:left w:val="nil"/>
            <w:bottom w:val="nil"/>
            <w:right w:val="nil"/>
          </w:tcBorders>
        </w:tcPr>
        <w:p w14:paraId="4E2AA1CE" w14:textId="78C48F0D" w:rsidR="00EE5542" w:rsidRDefault="004D488C" w:rsidP="004D488C">
          <w:pPr>
            <w:ind w:left="311"/>
            <w:rPr>
              <w:color w:val="000000" w:themeColor="text1"/>
              <w:sz w:val="12"/>
              <w:szCs w:val="12"/>
            </w:rPr>
          </w:pPr>
          <w:r>
            <w:rPr>
              <w:color w:val="000000" w:themeColor="text1"/>
              <w:sz w:val="12"/>
              <w:szCs w:val="12"/>
              <w:lang w:val="lt-LT"/>
            </w:rPr>
            <w:t xml:space="preserve">Telephone: </w:t>
          </w:r>
          <w:r w:rsidR="00F82637">
            <w:rPr>
              <w:color w:val="000000" w:themeColor="text1"/>
              <w:sz w:val="12"/>
              <w:szCs w:val="12"/>
              <w:lang w:val="lt-LT"/>
            </w:rPr>
            <w:t>+1</w:t>
          </w:r>
          <w:r w:rsidR="00682FA9">
            <w:rPr>
              <w:color w:val="000000" w:themeColor="text1"/>
              <w:sz w:val="12"/>
              <w:szCs w:val="12"/>
              <w:lang w:val="lt-LT"/>
            </w:rPr>
            <w:t>-</w:t>
          </w:r>
          <w:r w:rsidRPr="004D488C">
            <w:rPr>
              <w:color w:val="000000" w:themeColor="text1"/>
              <w:sz w:val="12"/>
              <w:szCs w:val="12"/>
            </w:rPr>
            <w:t>305-503-9710</w:t>
          </w:r>
        </w:p>
        <w:p w14:paraId="2A0E7B9A" w14:textId="57881A87" w:rsidR="004D488C" w:rsidRPr="00CC6E2F" w:rsidRDefault="004D488C" w:rsidP="004D488C">
          <w:pPr>
            <w:ind w:left="311"/>
            <w:rPr>
              <w:color w:val="000000" w:themeColor="text1"/>
              <w:sz w:val="12"/>
              <w:szCs w:val="12"/>
              <w:lang w:val="lt-LT"/>
            </w:rPr>
          </w:pPr>
          <w:r>
            <w:rPr>
              <w:color w:val="000000" w:themeColor="text1"/>
              <w:sz w:val="12"/>
              <w:szCs w:val="12"/>
            </w:rPr>
            <w:t xml:space="preserve">Fax: </w:t>
          </w:r>
          <w:r w:rsidR="00F82637">
            <w:rPr>
              <w:color w:val="000000" w:themeColor="text1"/>
              <w:sz w:val="12"/>
              <w:szCs w:val="12"/>
            </w:rPr>
            <w:t>+</w:t>
          </w:r>
          <w:r w:rsidR="00682FA9">
            <w:rPr>
              <w:color w:val="000000" w:themeColor="text1"/>
              <w:sz w:val="12"/>
              <w:szCs w:val="12"/>
            </w:rPr>
            <w:t>1-</w:t>
          </w:r>
          <w:r w:rsidRPr="004D488C">
            <w:rPr>
              <w:color w:val="000000" w:themeColor="text1"/>
              <w:sz w:val="12"/>
              <w:szCs w:val="12"/>
            </w:rPr>
            <w:t>786-235-7801</w:t>
          </w:r>
        </w:p>
      </w:tc>
    </w:tr>
  </w:tbl>
  <w:p w14:paraId="44BF3D48" w14:textId="77777777" w:rsidR="00895143" w:rsidRPr="000213F7" w:rsidRDefault="001559EA" w:rsidP="00D0465A">
    <w:pPr>
      <w:pStyle w:val="Footer"/>
      <w:jc w:val="center"/>
      <w:rPr>
        <w:color w:val="44546A" w:themeColor="accent3"/>
        <w:sz w:val="14"/>
        <w:szCs w:val="14"/>
        <w:lang w:val="de-DE"/>
      </w:rPr>
    </w:pPr>
    <w:r w:rsidRPr="000213F7">
      <w:rPr>
        <w:color w:val="44546A" w:themeColor="accent3"/>
        <w:sz w:val="14"/>
        <w:szCs w:val="14"/>
        <w:lang w:val="de-DE"/>
      </w:rPr>
      <w:t>-</w:t>
    </w:r>
    <w:r w:rsidRPr="000213F7">
      <w:rPr>
        <w:color w:val="44546A" w:themeColor="accent3"/>
        <w:sz w:val="14"/>
        <w:szCs w:val="14"/>
        <w:lang w:val="de-DE"/>
      </w:rPr>
      <w:fldChar w:fldCharType="begin"/>
    </w:r>
    <w:r w:rsidRPr="000213F7">
      <w:rPr>
        <w:color w:val="44546A" w:themeColor="accent3"/>
        <w:sz w:val="14"/>
        <w:szCs w:val="14"/>
        <w:lang w:val="de-DE"/>
      </w:rPr>
      <w:instrText xml:space="preserve"> PAGE   \* MERGEFORMAT </w:instrText>
    </w:r>
    <w:r w:rsidRPr="000213F7">
      <w:rPr>
        <w:color w:val="44546A" w:themeColor="accent3"/>
        <w:sz w:val="14"/>
        <w:szCs w:val="14"/>
        <w:lang w:val="de-DE"/>
      </w:rPr>
      <w:fldChar w:fldCharType="separate"/>
    </w:r>
    <w:r w:rsidRPr="000213F7">
      <w:rPr>
        <w:noProof/>
        <w:color w:val="44546A" w:themeColor="accent3"/>
        <w:sz w:val="14"/>
        <w:szCs w:val="14"/>
        <w:lang w:val="de-DE"/>
      </w:rPr>
      <w:t>1</w:t>
    </w:r>
    <w:r w:rsidRPr="000213F7">
      <w:rPr>
        <w:noProof/>
        <w:color w:val="44546A" w:themeColor="accent3"/>
        <w:sz w:val="14"/>
        <w:szCs w:val="14"/>
        <w:lang w:val="de-DE"/>
      </w:rPr>
      <w:fldChar w:fldCharType="end"/>
    </w:r>
    <w:r w:rsidRPr="000213F7">
      <w:rPr>
        <w:noProof/>
        <w:color w:val="44546A" w:themeColor="accent3"/>
        <w:sz w:val="14"/>
        <w:szCs w:val="14"/>
        <w:lang w:val="de-DE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8BF5C" w14:textId="77777777" w:rsidR="00DA4EBA" w:rsidRDefault="00DA4EBA" w:rsidP="00093CB3">
      <w:r>
        <w:separator/>
      </w:r>
    </w:p>
  </w:footnote>
  <w:footnote w:type="continuationSeparator" w:id="0">
    <w:p w14:paraId="797FDB48" w14:textId="77777777" w:rsidR="00DA4EBA" w:rsidRDefault="00DA4EBA" w:rsidP="0009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51F2B" w14:textId="05900362" w:rsidR="00165C37" w:rsidRPr="00165C37" w:rsidRDefault="001822A1" w:rsidP="00D207EC">
    <w:pPr>
      <w:pStyle w:val="Header"/>
      <w:spacing w:before="480" w:after="480"/>
      <w:rPr>
        <w:color w:val="000000" w:themeColor="text1"/>
        <w:sz w:val="10"/>
        <w:szCs w:val="10"/>
      </w:rPr>
    </w:pPr>
    <w:r w:rsidRPr="006969A0">
      <w:rPr>
        <w:noProof/>
        <w:color w:val="000000" w:themeColor="text1"/>
        <w:sz w:val="10"/>
        <w:szCs w:val="10"/>
      </w:rPr>
      <w:drawing>
        <wp:anchor distT="0" distB="0" distL="114300" distR="114300" simplePos="0" relativeHeight="251646976" behindDoc="0" locked="0" layoutInCell="1" allowOverlap="1" wp14:anchorId="7BAD80F3" wp14:editId="00DE8B17">
          <wp:simplePos x="0" y="0"/>
          <wp:positionH relativeFrom="rightMargin">
            <wp:posOffset>-1151805</wp:posOffset>
          </wp:positionH>
          <wp:positionV relativeFrom="topMargin">
            <wp:posOffset>253390</wp:posOffset>
          </wp:positionV>
          <wp:extent cx="1126800" cy="540000"/>
          <wp:effectExtent l="0" t="0" r="0" b="0"/>
          <wp:wrapNone/>
          <wp:docPr id="56540410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01980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8C"/>
    <w:rsid w:val="00005C63"/>
    <w:rsid w:val="00012CA3"/>
    <w:rsid w:val="00014978"/>
    <w:rsid w:val="000213F7"/>
    <w:rsid w:val="00031754"/>
    <w:rsid w:val="00032EEA"/>
    <w:rsid w:val="00042BFE"/>
    <w:rsid w:val="000472D5"/>
    <w:rsid w:val="00047B49"/>
    <w:rsid w:val="00050C16"/>
    <w:rsid w:val="0006250D"/>
    <w:rsid w:val="00063344"/>
    <w:rsid w:val="00093CB3"/>
    <w:rsid w:val="00096E72"/>
    <w:rsid w:val="00097751"/>
    <w:rsid w:val="000A0771"/>
    <w:rsid w:val="000F1BCA"/>
    <w:rsid w:val="0010445A"/>
    <w:rsid w:val="00122019"/>
    <w:rsid w:val="001451B5"/>
    <w:rsid w:val="001559EA"/>
    <w:rsid w:val="00165C37"/>
    <w:rsid w:val="001822A1"/>
    <w:rsid w:val="00184A4E"/>
    <w:rsid w:val="00192CFF"/>
    <w:rsid w:val="00194448"/>
    <w:rsid w:val="001B2C21"/>
    <w:rsid w:val="001B643B"/>
    <w:rsid w:val="001C1934"/>
    <w:rsid w:val="001F5361"/>
    <w:rsid w:val="0020388C"/>
    <w:rsid w:val="00205921"/>
    <w:rsid w:val="00230F4E"/>
    <w:rsid w:val="002A49AE"/>
    <w:rsid w:val="002D075E"/>
    <w:rsid w:val="002F3A5C"/>
    <w:rsid w:val="00310938"/>
    <w:rsid w:val="00331B2C"/>
    <w:rsid w:val="003533B5"/>
    <w:rsid w:val="0035763A"/>
    <w:rsid w:val="003657D4"/>
    <w:rsid w:val="00375F56"/>
    <w:rsid w:val="00390FD7"/>
    <w:rsid w:val="003A3A31"/>
    <w:rsid w:val="003A5459"/>
    <w:rsid w:val="003B3EE0"/>
    <w:rsid w:val="003D6D59"/>
    <w:rsid w:val="003E456E"/>
    <w:rsid w:val="003F1C84"/>
    <w:rsid w:val="003F6517"/>
    <w:rsid w:val="0040484E"/>
    <w:rsid w:val="004428BE"/>
    <w:rsid w:val="00444BA6"/>
    <w:rsid w:val="00461C71"/>
    <w:rsid w:val="00463ACC"/>
    <w:rsid w:val="004719E5"/>
    <w:rsid w:val="00472699"/>
    <w:rsid w:val="0048638A"/>
    <w:rsid w:val="004D488C"/>
    <w:rsid w:val="004D6344"/>
    <w:rsid w:val="0056003E"/>
    <w:rsid w:val="005D30E0"/>
    <w:rsid w:val="005E5C13"/>
    <w:rsid w:val="005F2432"/>
    <w:rsid w:val="005F66F6"/>
    <w:rsid w:val="0061394D"/>
    <w:rsid w:val="00616727"/>
    <w:rsid w:val="00622B44"/>
    <w:rsid w:val="0062748E"/>
    <w:rsid w:val="006747B5"/>
    <w:rsid w:val="00677E4A"/>
    <w:rsid w:val="00682FA9"/>
    <w:rsid w:val="006969A0"/>
    <w:rsid w:val="00696AC8"/>
    <w:rsid w:val="006E261A"/>
    <w:rsid w:val="0070295D"/>
    <w:rsid w:val="00704B8B"/>
    <w:rsid w:val="00737B96"/>
    <w:rsid w:val="00776023"/>
    <w:rsid w:val="00782595"/>
    <w:rsid w:val="007F2E5D"/>
    <w:rsid w:val="007F4BBF"/>
    <w:rsid w:val="007F6C54"/>
    <w:rsid w:val="008066ED"/>
    <w:rsid w:val="00812072"/>
    <w:rsid w:val="00844C93"/>
    <w:rsid w:val="0084711B"/>
    <w:rsid w:val="008471A8"/>
    <w:rsid w:val="0087751E"/>
    <w:rsid w:val="00895143"/>
    <w:rsid w:val="008B3883"/>
    <w:rsid w:val="008B3BC4"/>
    <w:rsid w:val="008C7871"/>
    <w:rsid w:val="008F3284"/>
    <w:rsid w:val="008F4208"/>
    <w:rsid w:val="00910077"/>
    <w:rsid w:val="00911C75"/>
    <w:rsid w:val="009132A0"/>
    <w:rsid w:val="00930ADE"/>
    <w:rsid w:val="00941F5E"/>
    <w:rsid w:val="00964040"/>
    <w:rsid w:val="009740F9"/>
    <w:rsid w:val="00983852"/>
    <w:rsid w:val="00985EC8"/>
    <w:rsid w:val="009B0788"/>
    <w:rsid w:val="009B6928"/>
    <w:rsid w:val="009C660F"/>
    <w:rsid w:val="009D04B8"/>
    <w:rsid w:val="009D58DF"/>
    <w:rsid w:val="009E2FFE"/>
    <w:rsid w:val="00A111F6"/>
    <w:rsid w:val="00A13336"/>
    <w:rsid w:val="00A2208E"/>
    <w:rsid w:val="00A3560A"/>
    <w:rsid w:val="00A40302"/>
    <w:rsid w:val="00A53516"/>
    <w:rsid w:val="00A73AF7"/>
    <w:rsid w:val="00A9569C"/>
    <w:rsid w:val="00AA0A9B"/>
    <w:rsid w:val="00AA5EE5"/>
    <w:rsid w:val="00AB2C4E"/>
    <w:rsid w:val="00AB4313"/>
    <w:rsid w:val="00AF648C"/>
    <w:rsid w:val="00AF6E56"/>
    <w:rsid w:val="00B11220"/>
    <w:rsid w:val="00B20194"/>
    <w:rsid w:val="00B244A3"/>
    <w:rsid w:val="00B365B2"/>
    <w:rsid w:val="00B46381"/>
    <w:rsid w:val="00B513DB"/>
    <w:rsid w:val="00B91DC3"/>
    <w:rsid w:val="00B94D27"/>
    <w:rsid w:val="00BD6A2A"/>
    <w:rsid w:val="00BF41C7"/>
    <w:rsid w:val="00C02833"/>
    <w:rsid w:val="00C26973"/>
    <w:rsid w:val="00C32CCF"/>
    <w:rsid w:val="00C5265E"/>
    <w:rsid w:val="00C70468"/>
    <w:rsid w:val="00C92FF7"/>
    <w:rsid w:val="00CB1314"/>
    <w:rsid w:val="00CC6E2F"/>
    <w:rsid w:val="00CE0B36"/>
    <w:rsid w:val="00CE16A8"/>
    <w:rsid w:val="00CE744A"/>
    <w:rsid w:val="00CE7E2D"/>
    <w:rsid w:val="00D0465A"/>
    <w:rsid w:val="00D207EC"/>
    <w:rsid w:val="00D56AD1"/>
    <w:rsid w:val="00D8260B"/>
    <w:rsid w:val="00DA377C"/>
    <w:rsid w:val="00DA4EBA"/>
    <w:rsid w:val="00DB14CA"/>
    <w:rsid w:val="00DB4A56"/>
    <w:rsid w:val="00DB6C30"/>
    <w:rsid w:val="00DC2260"/>
    <w:rsid w:val="00DE7772"/>
    <w:rsid w:val="00E1065A"/>
    <w:rsid w:val="00E21449"/>
    <w:rsid w:val="00E4000C"/>
    <w:rsid w:val="00E5307E"/>
    <w:rsid w:val="00E55F4D"/>
    <w:rsid w:val="00E56AFD"/>
    <w:rsid w:val="00E74729"/>
    <w:rsid w:val="00E86A3D"/>
    <w:rsid w:val="00E9413E"/>
    <w:rsid w:val="00E9614D"/>
    <w:rsid w:val="00EB4B13"/>
    <w:rsid w:val="00EB7A43"/>
    <w:rsid w:val="00ED5ACE"/>
    <w:rsid w:val="00EE5542"/>
    <w:rsid w:val="00F105AA"/>
    <w:rsid w:val="00F17461"/>
    <w:rsid w:val="00F21140"/>
    <w:rsid w:val="00F27884"/>
    <w:rsid w:val="00F525EE"/>
    <w:rsid w:val="00F645A5"/>
    <w:rsid w:val="00F82637"/>
    <w:rsid w:val="00F83239"/>
    <w:rsid w:val="00FB470A"/>
    <w:rsid w:val="00FE2BC0"/>
    <w:rsid w:val="00FE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8B7528"/>
  <w15:chartTrackingRefBased/>
  <w15:docId w15:val="{EA4D8D76-3ABF-44BC-9017-B0559D3A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Open Sans"/>
        <w:kern w:val="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63A"/>
    <w:pPr>
      <w:widowControl w:val="0"/>
      <w:autoSpaceDE w:val="0"/>
      <w:autoSpaceDN w:val="0"/>
    </w:pPr>
    <w:rPr>
      <w:rFonts w:ascii="Arial MT" w:eastAsia="Arial MT" w:hAnsi="Arial MT" w:cs="Arial MT"/>
      <w:kern w:val="0"/>
      <w:sz w:val="22"/>
      <w:szCs w:val="2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3CB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3CB3"/>
  </w:style>
  <w:style w:type="paragraph" w:styleId="Footer">
    <w:name w:val="footer"/>
    <w:basedOn w:val="Normal"/>
    <w:link w:val="FooterChar"/>
    <w:uiPriority w:val="99"/>
    <w:unhideWhenUsed/>
    <w:rsid w:val="00093C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3CB3"/>
  </w:style>
  <w:style w:type="character" w:styleId="Hyperlink">
    <w:name w:val="Hyperlink"/>
    <w:basedOn w:val="DefaultParagraphFont"/>
    <w:uiPriority w:val="99"/>
    <w:unhideWhenUsed/>
    <w:rsid w:val="005F2432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243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82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s-cs.com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.rovna\Downloads\2025-03%20Letterhead%20ALS%20LT%20(2).dotx" TargetMode="External"/></Relationships>
</file>

<file path=word/theme/theme1.xml><?xml version="1.0" encoding="utf-8"?>
<a:theme xmlns:a="http://schemas.openxmlformats.org/drawingml/2006/main" name="Office">
  <a:themeElements>
    <a:clrScheme name="ALS_Colours">
      <a:dk1>
        <a:sysClr val="windowText" lastClr="000000"/>
      </a:dk1>
      <a:lt1>
        <a:srgbClr val="FFFFFF"/>
      </a:lt1>
      <a:dk2>
        <a:srgbClr val="004899"/>
      </a:dk2>
      <a:lt2>
        <a:srgbClr val="ECF3FC"/>
      </a:lt2>
      <a:accent1>
        <a:srgbClr val="003066"/>
      </a:accent1>
      <a:accent2>
        <a:srgbClr val="E8481D"/>
      </a:accent2>
      <a:accent3>
        <a:srgbClr val="44546A"/>
      </a:accent3>
      <a:accent4>
        <a:srgbClr val="005FCC"/>
      </a:accent4>
      <a:accent5>
        <a:srgbClr val="FFFFFF"/>
      </a:accent5>
      <a:accent6>
        <a:srgbClr val="D1E3F8"/>
      </a:accent6>
      <a:hlink>
        <a:srgbClr val="000000"/>
      </a:hlink>
      <a:folHlink>
        <a:srgbClr val="E8481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1DE90D2D65248898C2FEEC958647B" ma:contentTypeVersion="3" ma:contentTypeDescription="Een nieuw document maken." ma:contentTypeScope="" ma:versionID="1405e250bb53658064523ac22cf24e51">
  <xsd:schema xmlns:xsd="http://www.w3.org/2001/XMLSchema" xmlns:xs="http://www.w3.org/2001/XMLSchema" xmlns:p="http://schemas.microsoft.com/office/2006/metadata/properties" xmlns:ns2="c6749100-55b2-46e6-89fb-1fcfff57a30d" targetNamespace="http://schemas.microsoft.com/office/2006/metadata/properties" ma:root="true" ma:fieldsID="dd7e6a42c01448d14ef6fead584eb311" ns2:_="">
    <xsd:import namespace="c6749100-55b2-46e6-89fb-1fcfff57a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49100-55b2-46e6-89fb-1fcfff57a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BD7350-5013-EF4D-BF2A-6A55A6B6E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E32E31-1803-454C-84AB-049AD3EB3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49100-55b2-46e6-89fb-1fcfff57a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659054-C85E-480E-A25B-FE4835853E0A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terms/"/>
    <ds:schemaRef ds:uri="c6749100-55b2-46e6-89fb-1fcfff57a30d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FF85B99-DD0D-4AEB-8C8E-987DEA4577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2025-03 Letterhead ALS LT (2)</Template>
  <TotalTime>1</TotalTime>
  <Pages>1</Pages>
  <Words>82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Rovna, Patricia</dc:creator>
  <cp:keywords/>
  <dc:description/>
  <cp:lastModifiedBy>Rovna, Patricia</cp:lastModifiedBy>
  <cp:revision>4</cp:revision>
  <cp:lastPrinted>2025-02-18T12:45:00Z</cp:lastPrinted>
  <dcterms:created xsi:type="dcterms:W3CDTF">2026-02-19T16:04:00Z</dcterms:created>
  <dcterms:modified xsi:type="dcterms:W3CDTF">2026-02-19T16:05:00Z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0x010100DFB1DE90D2D65248898C2FEEC958647B</vt:lpwstr>
  </property>
</Properties>
</file>